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E6ED" w14:textId="77777777" w:rsidR="009D5767" w:rsidRPr="009D5767" w:rsidRDefault="009D5767" w:rsidP="009D5767">
      <w:pPr>
        <w:rPr>
          <w:b/>
          <w:bCs/>
        </w:rPr>
      </w:pPr>
      <w:r w:rsidRPr="009D5767">
        <w:rPr>
          <w:b/>
          <w:bCs/>
        </w:rPr>
        <w:t>Muster-Widerrufsformular</w:t>
      </w:r>
    </w:p>
    <w:p w14:paraId="22E5F35B" w14:textId="77777777" w:rsidR="009D5767" w:rsidRPr="009D5767" w:rsidRDefault="009D5767" w:rsidP="009D5767">
      <w:r w:rsidRPr="009D5767">
        <w:t>(Wenn Sie den Vertrag widerrufen möchten, füllen Sie bitte dieses Formular aus und senden Sie es zurück.)</w:t>
      </w:r>
    </w:p>
    <w:p w14:paraId="6AB5BB0E" w14:textId="77777777" w:rsidR="009D5767" w:rsidRPr="009D5767" w:rsidRDefault="009D5767" w:rsidP="009D5767">
      <w:r w:rsidRPr="009D5767">
        <w:rPr>
          <w:b/>
          <w:bCs/>
        </w:rPr>
        <w:t>An:</w:t>
      </w:r>
      <w:r w:rsidRPr="009D5767">
        <w:br/>
        <w:t>Lithos Lernwelt</w:t>
      </w:r>
      <w:r w:rsidRPr="009D5767">
        <w:br/>
        <w:t>Inh. Hannes Stein</w:t>
      </w:r>
      <w:r w:rsidRPr="009D5767">
        <w:br/>
        <w:t>Hackenbergstr. 9</w:t>
      </w:r>
      <w:r w:rsidRPr="009D5767">
        <w:br/>
        <w:t>12489 Berlin</w:t>
      </w:r>
      <w:r w:rsidRPr="009D5767">
        <w:br/>
        <w:t>E-Mail: lithos-lern@web.de</w:t>
      </w:r>
    </w:p>
    <w:p w14:paraId="58D5EF7C" w14:textId="77777777" w:rsidR="009D5767" w:rsidRPr="009D5767" w:rsidRDefault="009D5767" w:rsidP="009D5767">
      <w:r w:rsidRPr="009D5767">
        <w:t>Hiermit widerrufe(n) ich/wir (</w:t>
      </w:r>
      <w:r w:rsidRPr="009D5767">
        <w:rPr>
          <w:i/>
          <w:iCs/>
        </w:rPr>
        <w:t>) den von mir/uns (</w:t>
      </w:r>
      <w:r w:rsidRPr="009D5767">
        <w:t>) abgeschlossenen Vertrag über die Buchung des folgenden Kurses / der folgenden Dienstleistung:</w:t>
      </w:r>
    </w:p>
    <w:p w14:paraId="22515B5D" w14:textId="77777777" w:rsidR="009D5767" w:rsidRPr="009D5767" w:rsidRDefault="009D5767" w:rsidP="009D5767">
      <w:r w:rsidRPr="009D5767">
        <w:pict w14:anchorId="74E04378">
          <v:rect id="_x0000_i1061" style="width:0;height:1.5pt" o:hralign="center" o:hrstd="t" o:hr="t" fillcolor="#a0a0a0" stroked="f"/>
        </w:pict>
      </w:r>
    </w:p>
    <w:p w14:paraId="262AC72B" w14:textId="77777777" w:rsidR="009D5767" w:rsidRPr="009D5767" w:rsidRDefault="009D5767" w:rsidP="009D5767">
      <w:r w:rsidRPr="009D5767">
        <w:t>(Bezeichnung des Kurses / der Dienstleistung)</w:t>
      </w:r>
    </w:p>
    <w:p w14:paraId="522781EE" w14:textId="77777777" w:rsidR="009D5767" w:rsidRPr="009D5767" w:rsidRDefault="009D5767" w:rsidP="009D5767">
      <w:r w:rsidRPr="009D5767">
        <w:t>Bestellt am (</w:t>
      </w:r>
      <w:r w:rsidRPr="009D5767">
        <w:rPr>
          <w:i/>
          <w:iCs/>
        </w:rPr>
        <w:t>) / erhalten am (</w:t>
      </w:r>
      <w:r w:rsidRPr="009D5767">
        <w:t>):</w:t>
      </w:r>
    </w:p>
    <w:p w14:paraId="50B061F9" w14:textId="77777777" w:rsidR="009D5767" w:rsidRPr="009D5767" w:rsidRDefault="009D5767" w:rsidP="009D5767">
      <w:r w:rsidRPr="009D5767">
        <w:pict w14:anchorId="5A893C9E">
          <v:rect id="_x0000_i1062" style="width:0;height:1.5pt" o:hralign="center" o:hrstd="t" o:hr="t" fillcolor="#a0a0a0" stroked="f"/>
        </w:pict>
      </w:r>
    </w:p>
    <w:p w14:paraId="19AB777C" w14:textId="77777777" w:rsidR="009D5767" w:rsidRPr="009D5767" w:rsidRDefault="009D5767" w:rsidP="009D5767">
      <w:r w:rsidRPr="009D5767">
        <w:t>Name des/der Verbraucher(s):</w:t>
      </w:r>
    </w:p>
    <w:p w14:paraId="62138458" w14:textId="77777777" w:rsidR="009D5767" w:rsidRPr="009D5767" w:rsidRDefault="009D5767" w:rsidP="009D5767">
      <w:r w:rsidRPr="009D5767">
        <w:pict w14:anchorId="5DE75423">
          <v:rect id="_x0000_i1063" style="width:0;height:1.5pt" o:hralign="center" o:hrstd="t" o:hr="t" fillcolor="#a0a0a0" stroked="f"/>
        </w:pict>
      </w:r>
    </w:p>
    <w:p w14:paraId="21C91BEE" w14:textId="77777777" w:rsidR="009D5767" w:rsidRPr="009D5767" w:rsidRDefault="009D5767" w:rsidP="009D5767">
      <w:r w:rsidRPr="009D5767">
        <w:t>Anschrift des/der Verbraucher(s):</w:t>
      </w:r>
    </w:p>
    <w:p w14:paraId="3B414BE2" w14:textId="77777777" w:rsidR="009D5767" w:rsidRPr="009D5767" w:rsidRDefault="009D5767" w:rsidP="009D5767">
      <w:r w:rsidRPr="009D5767">
        <w:pict w14:anchorId="0E939B49">
          <v:rect id="_x0000_i1064" style="width:0;height:1.5pt" o:hralign="center" o:hrstd="t" o:hr="t" fillcolor="#a0a0a0" stroked="f"/>
        </w:pict>
      </w:r>
    </w:p>
    <w:p w14:paraId="5308EF72" w14:textId="77777777" w:rsidR="009D5767" w:rsidRPr="009D5767" w:rsidRDefault="009D5767" w:rsidP="009D5767">
      <w:r w:rsidRPr="009D5767">
        <w:t>Unterschrift des/der Verbraucher(s) (nur bei Mitteilung auf Papier):</w:t>
      </w:r>
    </w:p>
    <w:p w14:paraId="18D6DA28" w14:textId="77777777" w:rsidR="009D5767" w:rsidRPr="009D5767" w:rsidRDefault="009D5767" w:rsidP="009D5767">
      <w:r w:rsidRPr="009D5767">
        <w:pict w14:anchorId="4FB8E775">
          <v:rect id="_x0000_i1065" style="width:0;height:1.5pt" o:hralign="center" o:hrstd="t" o:hr="t" fillcolor="#a0a0a0" stroked="f"/>
        </w:pict>
      </w:r>
    </w:p>
    <w:p w14:paraId="057C0009" w14:textId="77777777" w:rsidR="009D5767" w:rsidRPr="009D5767" w:rsidRDefault="009D5767" w:rsidP="009D5767">
      <w:r w:rsidRPr="009D5767">
        <w:t>Datum:</w:t>
      </w:r>
    </w:p>
    <w:p w14:paraId="011A0209" w14:textId="77777777" w:rsidR="009D5767" w:rsidRPr="009D5767" w:rsidRDefault="009D5767" w:rsidP="009D5767">
      <w:r w:rsidRPr="009D5767">
        <w:pict w14:anchorId="0394463B">
          <v:rect id="_x0000_i1066" style="width:0;height:1.5pt" o:hralign="center" o:hrstd="t" o:hr="t" fillcolor="#a0a0a0" stroked="f"/>
        </w:pict>
      </w:r>
    </w:p>
    <w:p w14:paraId="5DCCBF8D" w14:textId="77777777" w:rsidR="009D5767" w:rsidRPr="009D5767" w:rsidRDefault="009D5767" w:rsidP="009D5767">
      <w:r w:rsidRPr="009D5767">
        <w:t>(*) Unzutreffendes bitte streichen.</w:t>
      </w:r>
    </w:p>
    <w:p w14:paraId="76E706B6" w14:textId="77777777" w:rsidR="002A5A6A" w:rsidRPr="009F4344" w:rsidRDefault="002A5A6A" w:rsidP="009F4344"/>
    <w:sectPr w:rsidR="002A5A6A" w:rsidRPr="009F434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6255" w14:textId="77777777" w:rsidR="00312A60" w:rsidRDefault="00312A60" w:rsidP="002A5A6A">
      <w:pPr>
        <w:spacing w:after="0" w:line="240" w:lineRule="auto"/>
      </w:pPr>
      <w:r>
        <w:separator/>
      </w:r>
    </w:p>
  </w:endnote>
  <w:endnote w:type="continuationSeparator" w:id="0">
    <w:p w14:paraId="229CC2FC" w14:textId="77777777" w:rsidR="00312A60" w:rsidRDefault="00312A60" w:rsidP="002A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B214" w14:textId="77777777" w:rsidR="00312A60" w:rsidRDefault="00312A60" w:rsidP="002A5A6A">
      <w:pPr>
        <w:spacing w:after="0" w:line="240" w:lineRule="auto"/>
      </w:pPr>
      <w:r>
        <w:separator/>
      </w:r>
    </w:p>
  </w:footnote>
  <w:footnote w:type="continuationSeparator" w:id="0">
    <w:p w14:paraId="6FBA0AC7" w14:textId="77777777" w:rsidR="00312A60" w:rsidRDefault="00312A60" w:rsidP="002A5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B9A3" w14:textId="77777777" w:rsidR="002A5A6A" w:rsidRDefault="002A5A6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C56CE3" wp14:editId="6AEEE0AF">
          <wp:simplePos x="0" y="0"/>
          <wp:positionH relativeFrom="margin">
            <wp:align>center</wp:align>
          </wp:positionH>
          <wp:positionV relativeFrom="paragraph">
            <wp:posOffset>-411480</wp:posOffset>
          </wp:positionV>
          <wp:extent cx="717550" cy="856592"/>
          <wp:effectExtent l="0" t="0" r="6350" b="1270"/>
          <wp:wrapNone/>
          <wp:docPr id="567336852" name="Grafik 1" descr="Ein Bild, das Darstellung enthält.&#10;&#10;Automatisch generierte Beschreibung mit mittlerer Zuverlässigke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336852" name="Grafik 1" descr="Ein Bild, das Darstellung enthält.&#10;&#10;Automatisch generierte Beschreibung mit mittlerer Zuverlässigke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550" cy="856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51097"/>
    <w:multiLevelType w:val="hybridMultilevel"/>
    <w:tmpl w:val="77D2225E"/>
    <w:lvl w:ilvl="0" w:tplc="200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B6C2E"/>
    <w:multiLevelType w:val="hybridMultilevel"/>
    <w:tmpl w:val="761A53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7277">
    <w:abstractNumId w:val="1"/>
  </w:num>
  <w:num w:numId="2" w16cid:durableId="145189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67"/>
    <w:rsid w:val="002A5A6A"/>
    <w:rsid w:val="002A7FB6"/>
    <w:rsid w:val="002B692E"/>
    <w:rsid w:val="00312A60"/>
    <w:rsid w:val="003F49B8"/>
    <w:rsid w:val="004009E1"/>
    <w:rsid w:val="00446FA9"/>
    <w:rsid w:val="004B4E54"/>
    <w:rsid w:val="00851E0E"/>
    <w:rsid w:val="008706FE"/>
    <w:rsid w:val="008762F3"/>
    <w:rsid w:val="009D5767"/>
    <w:rsid w:val="009F4344"/>
    <w:rsid w:val="00A27EB1"/>
    <w:rsid w:val="00A50E75"/>
    <w:rsid w:val="00B17A9C"/>
    <w:rsid w:val="00BF2AB0"/>
    <w:rsid w:val="00C95E8E"/>
    <w:rsid w:val="00FC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A9CB33"/>
  <w15:chartTrackingRefBased/>
  <w15:docId w15:val="{992F06A4-EB28-43D9-B50D-7D412A7F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3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C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C3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3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3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3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3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3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3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3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C3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C3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3AF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3AF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3A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3A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3A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3A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C3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C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3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C3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C3A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C3A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C3AF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3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3AF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C3AF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A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3">
    <w:name w:val="Grid Table 4 Accent 3"/>
    <w:basedOn w:val="NormaleTabelle"/>
    <w:uiPriority w:val="49"/>
    <w:rsid w:val="002A5A6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">
    <w:name w:val="Grid Table 4"/>
    <w:basedOn w:val="NormaleTabelle"/>
    <w:uiPriority w:val="49"/>
    <w:rsid w:val="002A5A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">
    <w:name w:val="Grid Table 6 Colorful"/>
    <w:basedOn w:val="NormaleTabelle"/>
    <w:uiPriority w:val="51"/>
    <w:rsid w:val="002A5A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2A5A6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2A5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A6A"/>
  </w:style>
  <w:style w:type="paragraph" w:styleId="Fuzeile">
    <w:name w:val="footer"/>
    <w:basedOn w:val="Standard"/>
    <w:link w:val="FuzeileZchn"/>
    <w:uiPriority w:val="99"/>
    <w:unhideWhenUsed/>
    <w:rsid w:val="002A5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hos%20Lernwelt\Documents\Benutzerdefinierte%20Office-Vorlagen\Vorlage%20Logo%20Kopfzei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Logo Kopfzeile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Lithos Lernwelt</dc:creator>
  <cp:keywords/>
  <dc:description/>
  <cp:lastModifiedBy>Lithos Lernwelt</cp:lastModifiedBy>
  <cp:revision>1</cp:revision>
  <dcterms:created xsi:type="dcterms:W3CDTF">2025-05-15T15:20:00Z</dcterms:created>
  <dcterms:modified xsi:type="dcterms:W3CDTF">2025-05-15T15:21:00Z</dcterms:modified>
</cp:coreProperties>
</file>